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CE5290" w14:textId="77777777" w:rsidR="00A120C6" w:rsidRPr="006D2B29" w:rsidRDefault="00A120C6" w:rsidP="00A120C6">
      <w:pPr>
        <w:rPr>
          <w:rFonts w:ascii="Century Gothic" w:hAnsi="Century Gothic"/>
          <w:b/>
          <w:color w:val="00B050"/>
          <w:sz w:val="28"/>
          <w:szCs w:val="28"/>
        </w:rPr>
      </w:pPr>
      <w:bookmarkStart w:id="0" w:name="_GoBack"/>
      <w:bookmarkEnd w:id="0"/>
    </w:p>
    <w:p w14:paraId="431A3BC9" w14:textId="6E4F23CF" w:rsidR="00876A54" w:rsidRDefault="00876A54" w:rsidP="00876A54">
      <w:pPr>
        <w:pStyle w:val="Heading1"/>
      </w:pPr>
      <w:r>
        <w:t>Questions</w:t>
      </w:r>
    </w:p>
    <w:p w14:paraId="6074714C" w14:textId="77777777" w:rsidR="00876A54" w:rsidRPr="00202957" w:rsidRDefault="00876A54" w:rsidP="004F0682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Someone doing manual labor what would you see when looking at a section of the dermis of their hands</w:t>
      </w:r>
      <w:r w:rsidRPr="00202957">
        <w:rPr>
          <w:rFonts w:ascii="Century Gothic" w:hAnsi="Century Gothic"/>
          <w:sz w:val="22"/>
          <w:szCs w:val="22"/>
        </w:rPr>
        <w:t>?</w:t>
      </w:r>
    </w:p>
    <w:p w14:paraId="6E2B644C" w14:textId="77777777" w:rsidR="00876A54" w:rsidRDefault="00876A54" w:rsidP="00876A54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11B3A2D6" w14:textId="77777777" w:rsidR="00876A54" w:rsidRDefault="00876A54" w:rsidP="00876A54">
      <w:pPr>
        <w:rPr>
          <w:rFonts w:ascii="Century Gothic" w:hAnsi="Century Gothic"/>
          <w:sz w:val="22"/>
          <w:szCs w:val="22"/>
        </w:rPr>
      </w:pPr>
    </w:p>
    <w:p w14:paraId="337A9C86" w14:textId="77777777" w:rsidR="00876A54" w:rsidRPr="00457B37" w:rsidRDefault="00876A54" w:rsidP="00876A54">
      <w:pPr>
        <w:rPr>
          <w:rFonts w:ascii="Century Gothic" w:hAnsi="Century Gothic"/>
          <w:sz w:val="22"/>
          <w:szCs w:val="22"/>
        </w:rPr>
      </w:pPr>
    </w:p>
    <w:p w14:paraId="01D37DAD" w14:textId="77777777" w:rsidR="00876A54" w:rsidRPr="00202957" w:rsidRDefault="00876A54" w:rsidP="004F0682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A callus is a hardening of </w:t>
      </w:r>
      <w:proofErr w:type="gramStart"/>
      <w:r>
        <w:rPr>
          <w:rFonts w:ascii="Century Gothic" w:hAnsi="Century Gothic"/>
          <w:sz w:val="22"/>
          <w:szCs w:val="22"/>
        </w:rPr>
        <w:t>skin,</w:t>
      </w:r>
      <w:proofErr w:type="gramEnd"/>
      <w:r>
        <w:rPr>
          <w:rFonts w:ascii="Century Gothic" w:hAnsi="Century Gothic"/>
          <w:sz w:val="22"/>
          <w:szCs w:val="22"/>
        </w:rPr>
        <w:t xml:space="preserve"> which protein is very abundant here</w:t>
      </w:r>
      <w:r w:rsidRPr="00202957">
        <w:rPr>
          <w:rFonts w:ascii="Century Gothic" w:hAnsi="Century Gothic"/>
          <w:sz w:val="22"/>
          <w:szCs w:val="22"/>
        </w:rPr>
        <w:t>?</w:t>
      </w:r>
    </w:p>
    <w:p w14:paraId="298903C8" w14:textId="77777777" w:rsidR="00876A54" w:rsidRDefault="00876A54" w:rsidP="00876A54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0862D066" w14:textId="77777777" w:rsidR="00876A54" w:rsidRDefault="00876A54" w:rsidP="00876A54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51E1A123" w14:textId="77777777" w:rsidR="00876A54" w:rsidRPr="00202957" w:rsidRDefault="00876A54" w:rsidP="004F0682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What will happen if the sebaceous gland slows their function</w:t>
      </w:r>
      <w:r w:rsidRPr="00202957">
        <w:rPr>
          <w:rFonts w:ascii="Century Gothic" w:hAnsi="Century Gothic"/>
          <w:sz w:val="22"/>
          <w:szCs w:val="22"/>
        </w:rPr>
        <w:t>?</w:t>
      </w:r>
    </w:p>
    <w:p w14:paraId="57EF8B83" w14:textId="77777777" w:rsidR="00876A54" w:rsidRDefault="00876A54" w:rsidP="00876A54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1BC80B97" w14:textId="77777777" w:rsidR="00876A54" w:rsidRDefault="00876A54" w:rsidP="00876A54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64716204" w14:textId="77777777" w:rsidR="00876A54" w:rsidRPr="00202957" w:rsidRDefault="00876A54" w:rsidP="00876A54"/>
    <w:p w14:paraId="6CCA1C33" w14:textId="77777777" w:rsidR="00876A54" w:rsidRPr="00202957" w:rsidRDefault="00876A54" w:rsidP="004F0682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202957">
        <w:rPr>
          <w:rFonts w:ascii="Century Gothic" w:hAnsi="Century Gothic"/>
          <w:sz w:val="22"/>
          <w:szCs w:val="22"/>
        </w:rPr>
        <w:t xml:space="preserve">Why </w:t>
      </w:r>
      <w:r>
        <w:rPr>
          <w:rFonts w:ascii="Century Gothic" w:hAnsi="Century Gothic"/>
          <w:sz w:val="22"/>
          <w:szCs w:val="22"/>
        </w:rPr>
        <w:t>does hair look shinier when we are sweating a lot</w:t>
      </w:r>
      <w:r w:rsidRPr="00202957">
        <w:rPr>
          <w:rFonts w:ascii="Century Gothic" w:hAnsi="Century Gothic"/>
          <w:sz w:val="22"/>
          <w:szCs w:val="22"/>
        </w:rPr>
        <w:t>?</w:t>
      </w:r>
    </w:p>
    <w:p w14:paraId="20A8CE2F" w14:textId="77777777" w:rsidR="00876A54" w:rsidRDefault="00876A54" w:rsidP="00876A54">
      <w:pPr>
        <w:ind w:left="360"/>
        <w:rPr>
          <w:rFonts w:ascii="Century Gothic" w:hAnsi="Century Gothic"/>
          <w:sz w:val="22"/>
          <w:szCs w:val="22"/>
        </w:rPr>
      </w:pPr>
    </w:p>
    <w:p w14:paraId="06FAAC15" w14:textId="77777777" w:rsidR="00876A54" w:rsidRDefault="00876A54" w:rsidP="00876A54">
      <w:pPr>
        <w:ind w:left="360"/>
        <w:rPr>
          <w:rFonts w:ascii="Century Gothic" w:hAnsi="Century Gothic"/>
          <w:sz w:val="22"/>
          <w:szCs w:val="22"/>
        </w:rPr>
      </w:pPr>
    </w:p>
    <w:p w14:paraId="59A84E49" w14:textId="77777777" w:rsidR="00876A54" w:rsidRPr="00255FF0" w:rsidRDefault="00876A54" w:rsidP="00876A54">
      <w:pPr>
        <w:rPr>
          <w:rFonts w:ascii="Century Gothic" w:hAnsi="Century Gothic"/>
          <w:sz w:val="22"/>
          <w:szCs w:val="22"/>
        </w:rPr>
      </w:pPr>
    </w:p>
    <w:p w14:paraId="28D02A40" w14:textId="77777777" w:rsidR="00876A54" w:rsidRPr="00202957" w:rsidRDefault="00876A54" w:rsidP="004F0682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Skin grows from a particular layer, what is the name of this layer and what might happen if this layer gets damaged</w:t>
      </w:r>
      <w:r w:rsidRPr="00202957">
        <w:rPr>
          <w:rFonts w:ascii="Century Gothic" w:hAnsi="Century Gothic"/>
          <w:sz w:val="22"/>
          <w:szCs w:val="22"/>
        </w:rPr>
        <w:t>?</w:t>
      </w:r>
    </w:p>
    <w:p w14:paraId="0B919EF1" w14:textId="77777777" w:rsidR="00A120C6" w:rsidRDefault="00A120C6" w:rsidP="0027240B">
      <w:pPr>
        <w:rPr>
          <w:rFonts w:ascii="Century Gothic" w:hAnsi="Century Gothic"/>
          <w:b/>
          <w:color w:val="231F20"/>
          <w:sz w:val="22"/>
          <w:szCs w:val="22"/>
        </w:rPr>
      </w:pPr>
    </w:p>
    <w:sectPr w:rsidR="00A120C6" w:rsidSect="006F5AA9">
      <w:headerReference w:type="default" r:id="rId9"/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0C8664" w14:textId="77777777" w:rsidR="007138C6" w:rsidRDefault="007138C6" w:rsidP="00447A99">
      <w:r>
        <w:separator/>
      </w:r>
    </w:p>
  </w:endnote>
  <w:endnote w:type="continuationSeparator" w:id="0">
    <w:p w14:paraId="19BFAB66" w14:textId="77777777" w:rsidR="007138C6" w:rsidRDefault="007138C6" w:rsidP="00447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1933AF" w14:textId="352A1C7C" w:rsidR="00616EF7" w:rsidRPr="004A0A20" w:rsidRDefault="00616EF7" w:rsidP="006F5AA9">
    <w:pPr>
      <w:spacing w:line="14" w:lineRule="auto"/>
      <w:rPr>
        <w:sz w:val="20"/>
        <w:szCs w:val="20"/>
      </w:rPr>
    </w:pPr>
    <w:r>
      <w:tab/>
    </w:r>
  </w:p>
  <w:p w14:paraId="2400DA67" w14:textId="22F487C0" w:rsidR="00616EF7" w:rsidRDefault="00616EF7" w:rsidP="00BE4622">
    <w:pPr>
      <w:pStyle w:val="Header"/>
      <w:rPr>
        <w:sz w:val="22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E568270" wp14:editId="772FA0B9">
              <wp:simplePos x="0" y="0"/>
              <wp:positionH relativeFrom="column">
                <wp:posOffset>-573405</wp:posOffset>
              </wp:positionH>
              <wp:positionV relativeFrom="paragraph">
                <wp:posOffset>194310</wp:posOffset>
              </wp:positionV>
              <wp:extent cx="2354580" cy="430530"/>
              <wp:effectExtent l="0" t="0" r="762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4580" cy="430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6EC6A7" w14:textId="4BB4C6B7" w:rsidR="00616EF7" w:rsidRDefault="00616EF7" w:rsidP="00BE4622">
                          <w:pPr>
                            <w:pStyle w:val="Footer"/>
                            <w:ind w:left="-720"/>
                            <w:jc w:val="right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©2016 Carolina Biological Supply Company</w:t>
                          </w:r>
                        </w:p>
                        <w:p w14:paraId="70500F34" w14:textId="1466BA8A" w:rsidR="00616EF7" w:rsidRDefault="00616EF7" w:rsidP="00BE4622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5.15pt;margin-top:15.3pt;width:185.4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" stroked="f">
              <v:textbox style="mso-fit-shape-to-text:t">
                <w:txbxContent>
                  <w:p w14:paraId="386EC6A7" w14:textId="4BB4C6B7" w:rsidR="00616EF7" w:rsidRDefault="00616EF7" w:rsidP="00BE4622">
                    <w:pPr>
                      <w:pStyle w:val="Footer"/>
                      <w:ind w:left="-720"/>
                      <w:jc w:val="right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©2016 Carolina Biological Supply Company</w:t>
                    </w:r>
                  </w:p>
                  <w:p w14:paraId="70500F34" w14:textId="1466BA8A" w:rsidR="00616EF7" w:rsidRDefault="00616EF7" w:rsidP="00BE4622">
                    <w:pPr>
                      <w:jc w:val="right"/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4FC77723" w14:textId="6B9DE203" w:rsidR="00616EF7" w:rsidRDefault="00616EF7" w:rsidP="00BE4622"/>
  <w:p w14:paraId="375EF8BD" w14:textId="01BAD7AC" w:rsidR="00616EF7" w:rsidRDefault="00616EF7" w:rsidP="00BE4622">
    <w:pPr>
      <w:spacing w:line="12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4F69AC39" wp14:editId="636454FB">
          <wp:simplePos x="0" y="0"/>
          <wp:positionH relativeFrom="column">
            <wp:posOffset>5257800</wp:posOffset>
          </wp:positionH>
          <wp:positionV relativeFrom="paragraph">
            <wp:posOffset>-140970</wp:posOffset>
          </wp:positionV>
          <wp:extent cx="1048385" cy="365760"/>
          <wp:effectExtent l="0" t="0" r="0" b="0"/>
          <wp:wrapTight wrapText="bothSides">
            <wp:wrapPolygon edited="0">
              <wp:start x="0" y="0"/>
              <wp:lineTo x="0" y="20250"/>
              <wp:lineTo x="21194" y="20250"/>
              <wp:lineTo x="21194" y="0"/>
              <wp:lineTo x="0" y="0"/>
            </wp:wrapPolygon>
          </wp:wrapTight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8385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3FE0A953" w14:textId="39D69B34" w:rsidR="00616EF7" w:rsidRPr="001D5928" w:rsidRDefault="00616EF7" w:rsidP="006F5AA9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478885" w14:textId="514EED38" w:rsidR="00616EF7" w:rsidRDefault="00616EF7" w:rsidP="00BE4622">
    <w:pPr>
      <w:pStyle w:val="Footer"/>
      <w:jc w:val="right"/>
    </w:pPr>
    <w:r>
      <w:rPr>
        <w:noProof/>
      </w:rPr>
      <w:drawing>
        <wp:anchor distT="0" distB="0" distL="114300" distR="114300" simplePos="0" relativeHeight="251666432" behindDoc="0" locked="0" layoutInCell="1" allowOverlap="1" wp14:anchorId="20045C71" wp14:editId="4D3A5682">
          <wp:simplePos x="0" y="0"/>
          <wp:positionH relativeFrom="margin">
            <wp:posOffset>5124450</wp:posOffset>
          </wp:positionH>
          <wp:positionV relativeFrom="paragraph">
            <wp:posOffset>-377189</wp:posOffset>
          </wp:positionV>
          <wp:extent cx="1466850" cy="876300"/>
          <wp:effectExtent l="0" t="0" r="0" b="0"/>
          <wp:wrapNone/>
          <wp:docPr id="42" name="Picture 42" descr="K:\CPMI\Distance Learning Team\DL team Images\Distance Learning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 descr="K:\CPMI\Distance Learning Team\DL team Images\Distance Learning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A431E1" w14:textId="77777777" w:rsidR="007138C6" w:rsidRDefault="007138C6" w:rsidP="00447A99">
      <w:r>
        <w:separator/>
      </w:r>
    </w:p>
  </w:footnote>
  <w:footnote w:type="continuationSeparator" w:id="0">
    <w:p w14:paraId="6B38AD23" w14:textId="77777777" w:rsidR="007138C6" w:rsidRDefault="007138C6" w:rsidP="00447A9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552594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33C384" w14:textId="44337967" w:rsidR="00616EF7" w:rsidRDefault="00616EF7">
        <w:pPr>
          <w:pStyle w:val="Header"/>
          <w:jc w:val="right"/>
        </w:pPr>
        <w:r w:rsidRPr="00BE4622">
          <w:rPr>
            <w:rFonts w:ascii="Century Gothic" w:hAnsi="Century Gothic"/>
          </w:rPr>
          <w:fldChar w:fldCharType="begin"/>
        </w:r>
        <w:r w:rsidRPr="00BE4622">
          <w:rPr>
            <w:rFonts w:ascii="Century Gothic" w:hAnsi="Century Gothic"/>
          </w:rPr>
          <w:instrText xml:space="preserve"> PAGE   \* MERGEFORMAT </w:instrText>
        </w:r>
        <w:r w:rsidRPr="00BE4622">
          <w:rPr>
            <w:rFonts w:ascii="Century Gothic" w:hAnsi="Century Gothic"/>
          </w:rPr>
          <w:fldChar w:fldCharType="separate"/>
        </w:r>
        <w:r w:rsidR="009B0557">
          <w:rPr>
            <w:rFonts w:ascii="Century Gothic" w:hAnsi="Century Gothic"/>
            <w:noProof/>
          </w:rPr>
          <w:t>2</w:t>
        </w:r>
        <w:r w:rsidRPr="00BE4622">
          <w:rPr>
            <w:rFonts w:ascii="Century Gothic" w:hAnsi="Century Gothic"/>
            <w:noProof/>
          </w:rPr>
          <w:fldChar w:fldCharType="end"/>
        </w:r>
      </w:p>
    </w:sdtContent>
  </w:sdt>
  <w:p w14:paraId="5CFE3E46" w14:textId="77777777" w:rsidR="00616EF7" w:rsidRDefault="00616EF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EA0867"/>
    <w:multiLevelType w:val="hybridMultilevel"/>
    <w:tmpl w:val="6A5839FA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hideSpellingErrors/>
  <w:hideGrammaticalError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6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63D"/>
    <w:rsid w:val="00005622"/>
    <w:rsid w:val="00010CD9"/>
    <w:rsid w:val="0001427D"/>
    <w:rsid w:val="000165BB"/>
    <w:rsid w:val="00020B9A"/>
    <w:rsid w:val="00021871"/>
    <w:rsid w:val="000253A8"/>
    <w:rsid w:val="00025B05"/>
    <w:rsid w:val="00041D0A"/>
    <w:rsid w:val="00045888"/>
    <w:rsid w:val="00046C3B"/>
    <w:rsid w:val="000508D3"/>
    <w:rsid w:val="000540FB"/>
    <w:rsid w:val="000678BF"/>
    <w:rsid w:val="000756E6"/>
    <w:rsid w:val="000805BD"/>
    <w:rsid w:val="000820D7"/>
    <w:rsid w:val="00086426"/>
    <w:rsid w:val="00090678"/>
    <w:rsid w:val="000923EE"/>
    <w:rsid w:val="00094A9C"/>
    <w:rsid w:val="000A478F"/>
    <w:rsid w:val="000A509B"/>
    <w:rsid w:val="000B435F"/>
    <w:rsid w:val="000E01B0"/>
    <w:rsid w:val="000E2B99"/>
    <w:rsid w:val="000F3F1F"/>
    <w:rsid w:val="00103854"/>
    <w:rsid w:val="00116B9C"/>
    <w:rsid w:val="00124589"/>
    <w:rsid w:val="00131CFA"/>
    <w:rsid w:val="00137006"/>
    <w:rsid w:val="00147900"/>
    <w:rsid w:val="0017258B"/>
    <w:rsid w:val="00185FB4"/>
    <w:rsid w:val="00193816"/>
    <w:rsid w:val="001A4435"/>
    <w:rsid w:val="001A64B6"/>
    <w:rsid w:val="001B14CD"/>
    <w:rsid w:val="001C5BAA"/>
    <w:rsid w:val="001C76CF"/>
    <w:rsid w:val="001E29D0"/>
    <w:rsid w:val="001F168B"/>
    <w:rsid w:val="0020136D"/>
    <w:rsid w:val="00212F61"/>
    <w:rsid w:val="0022006F"/>
    <w:rsid w:val="00225151"/>
    <w:rsid w:val="0022609E"/>
    <w:rsid w:val="00227D66"/>
    <w:rsid w:val="00236002"/>
    <w:rsid w:val="0024021E"/>
    <w:rsid w:val="00241C5B"/>
    <w:rsid w:val="00253E30"/>
    <w:rsid w:val="00260BF8"/>
    <w:rsid w:val="00267E6C"/>
    <w:rsid w:val="0027240B"/>
    <w:rsid w:val="002727A0"/>
    <w:rsid w:val="0027666C"/>
    <w:rsid w:val="002871CD"/>
    <w:rsid w:val="00290D40"/>
    <w:rsid w:val="00290FF3"/>
    <w:rsid w:val="002A0637"/>
    <w:rsid w:val="002A6B72"/>
    <w:rsid w:val="002B15B8"/>
    <w:rsid w:val="002D3F0E"/>
    <w:rsid w:val="002F1448"/>
    <w:rsid w:val="002F1D4F"/>
    <w:rsid w:val="002F3278"/>
    <w:rsid w:val="003010C3"/>
    <w:rsid w:val="00303041"/>
    <w:rsid w:val="00307BEE"/>
    <w:rsid w:val="00311DF5"/>
    <w:rsid w:val="00313F32"/>
    <w:rsid w:val="00330AAB"/>
    <w:rsid w:val="00354362"/>
    <w:rsid w:val="003555F0"/>
    <w:rsid w:val="003600B8"/>
    <w:rsid w:val="00370331"/>
    <w:rsid w:val="00382388"/>
    <w:rsid w:val="0039202C"/>
    <w:rsid w:val="003A7608"/>
    <w:rsid w:val="003A7BCD"/>
    <w:rsid w:val="003B2A6B"/>
    <w:rsid w:val="003B76DE"/>
    <w:rsid w:val="003C2C66"/>
    <w:rsid w:val="003D0B46"/>
    <w:rsid w:val="003D515B"/>
    <w:rsid w:val="003D7656"/>
    <w:rsid w:val="003E2946"/>
    <w:rsid w:val="003F0630"/>
    <w:rsid w:val="003F2378"/>
    <w:rsid w:val="003F4A2B"/>
    <w:rsid w:val="004025FF"/>
    <w:rsid w:val="0040543A"/>
    <w:rsid w:val="004237DF"/>
    <w:rsid w:val="00426A61"/>
    <w:rsid w:val="00433047"/>
    <w:rsid w:val="00435A74"/>
    <w:rsid w:val="004435E7"/>
    <w:rsid w:val="00446DB0"/>
    <w:rsid w:val="00447A99"/>
    <w:rsid w:val="0045201A"/>
    <w:rsid w:val="00466AC1"/>
    <w:rsid w:val="00471122"/>
    <w:rsid w:val="00492337"/>
    <w:rsid w:val="00497892"/>
    <w:rsid w:val="004B2966"/>
    <w:rsid w:val="004B58DC"/>
    <w:rsid w:val="004C0C19"/>
    <w:rsid w:val="004C20A0"/>
    <w:rsid w:val="004D4144"/>
    <w:rsid w:val="004D74DB"/>
    <w:rsid w:val="004E2874"/>
    <w:rsid w:val="004E755F"/>
    <w:rsid w:val="004F0682"/>
    <w:rsid w:val="004F0C2A"/>
    <w:rsid w:val="0050063D"/>
    <w:rsid w:val="005112FC"/>
    <w:rsid w:val="00520562"/>
    <w:rsid w:val="00531D36"/>
    <w:rsid w:val="00562487"/>
    <w:rsid w:val="00563AC2"/>
    <w:rsid w:val="00570642"/>
    <w:rsid w:val="005828EE"/>
    <w:rsid w:val="00586400"/>
    <w:rsid w:val="00590931"/>
    <w:rsid w:val="00591A1A"/>
    <w:rsid w:val="005A065F"/>
    <w:rsid w:val="005B15F2"/>
    <w:rsid w:val="005B58E7"/>
    <w:rsid w:val="005B7E6D"/>
    <w:rsid w:val="005C0D2E"/>
    <w:rsid w:val="005D3FDB"/>
    <w:rsid w:val="0060729A"/>
    <w:rsid w:val="00610082"/>
    <w:rsid w:val="0061654F"/>
    <w:rsid w:val="00616717"/>
    <w:rsid w:val="00616EF7"/>
    <w:rsid w:val="00627A6D"/>
    <w:rsid w:val="006501F6"/>
    <w:rsid w:val="00652886"/>
    <w:rsid w:val="00662523"/>
    <w:rsid w:val="00663CA5"/>
    <w:rsid w:val="006674BC"/>
    <w:rsid w:val="0066766F"/>
    <w:rsid w:val="0067536B"/>
    <w:rsid w:val="006833B6"/>
    <w:rsid w:val="00683A1C"/>
    <w:rsid w:val="00684682"/>
    <w:rsid w:val="00686553"/>
    <w:rsid w:val="00691C63"/>
    <w:rsid w:val="006942C1"/>
    <w:rsid w:val="00696C8D"/>
    <w:rsid w:val="006B71D5"/>
    <w:rsid w:val="006C1EFC"/>
    <w:rsid w:val="006C3C5D"/>
    <w:rsid w:val="006C55EF"/>
    <w:rsid w:val="006D11D8"/>
    <w:rsid w:val="006D19D1"/>
    <w:rsid w:val="006D2B29"/>
    <w:rsid w:val="006E280D"/>
    <w:rsid w:val="006F294D"/>
    <w:rsid w:val="006F5AA9"/>
    <w:rsid w:val="00703F39"/>
    <w:rsid w:val="0071281D"/>
    <w:rsid w:val="007138C6"/>
    <w:rsid w:val="00715FEF"/>
    <w:rsid w:val="007239EE"/>
    <w:rsid w:val="00733C4A"/>
    <w:rsid w:val="00733FD4"/>
    <w:rsid w:val="0073706B"/>
    <w:rsid w:val="00756199"/>
    <w:rsid w:val="00757BAB"/>
    <w:rsid w:val="007645FB"/>
    <w:rsid w:val="00774AAD"/>
    <w:rsid w:val="007867D4"/>
    <w:rsid w:val="007A0DF2"/>
    <w:rsid w:val="007A2F52"/>
    <w:rsid w:val="007A317D"/>
    <w:rsid w:val="007C0DE9"/>
    <w:rsid w:val="007E7BB5"/>
    <w:rsid w:val="007E7E98"/>
    <w:rsid w:val="007F213E"/>
    <w:rsid w:val="007F5364"/>
    <w:rsid w:val="00806081"/>
    <w:rsid w:val="00814349"/>
    <w:rsid w:val="00833CD5"/>
    <w:rsid w:val="00846A8D"/>
    <w:rsid w:val="00847600"/>
    <w:rsid w:val="00854146"/>
    <w:rsid w:val="00876A54"/>
    <w:rsid w:val="008831DA"/>
    <w:rsid w:val="008A785F"/>
    <w:rsid w:val="008A7D88"/>
    <w:rsid w:val="008C6221"/>
    <w:rsid w:val="008D0560"/>
    <w:rsid w:val="008D2FA2"/>
    <w:rsid w:val="008D5F0A"/>
    <w:rsid w:val="008F1F64"/>
    <w:rsid w:val="008F5173"/>
    <w:rsid w:val="008F6292"/>
    <w:rsid w:val="0090601F"/>
    <w:rsid w:val="00910541"/>
    <w:rsid w:val="009110F1"/>
    <w:rsid w:val="0091138E"/>
    <w:rsid w:val="00922E19"/>
    <w:rsid w:val="00923774"/>
    <w:rsid w:val="00936A7F"/>
    <w:rsid w:val="009403C9"/>
    <w:rsid w:val="00944AAF"/>
    <w:rsid w:val="0096695B"/>
    <w:rsid w:val="00974726"/>
    <w:rsid w:val="00994963"/>
    <w:rsid w:val="009A2DB2"/>
    <w:rsid w:val="009B0557"/>
    <w:rsid w:val="009C1F8B"/>
    <w:rsid w:val="009C26BD"/>
    <w:rsid w:val="009C2AA3"/>
    <w:rsid w:val="009C573A"/>
    <w:rsid w:val="009C633F"/>
    <w:rsid w:val="009D056E"/>
    <w:rsid w:val="009D12B1"/>
    <w:rsid w:val="009D649E"/>
    <w:rsid w:val="009E4A5F"/>
    <w:rsid w:val="00A10F1A"/>
    <w:rsid w:val="00A120C6"/>
    <w:rsid w:val="00A1435E"/>
    <w:rsid w:val="00A31E5F"/>
    <w:rsid w:val="00A36A2C"/>
    <w:rsid w:val="00A43E4F"/>
    <w:rsid w:val="00A46A9F"/>
    <w:rsid w:val="00A502C4"/>
    <w:rsid w:val="00A54787"/>
    <w:rsid w:val="00A75133"/>
    <w:rsid w:val="00A90603"/>
    <w:rsid w:val="00A92DD6"/>
    <w:rsid w:val="00A95A25"/>
    <w:rsid w:val="00AA722D"/>
    <w:rsid w:val="00AB060A"/>
    <w:rsid w:val="00AB2B70"/>
    <w:rsid w:val="00AB6A62"/>
    <w:rsid w:val="00AB6EBA"/>
    <w:rsid w:val="00AD198A"/>
    <w:rsid w:val="00AD7930"/>
    <w:rsid w:val="00AE1D80"/>
    <w:rsid w:val="00AF1051"/>
    <w:rsid w:val="00AF1921"/>
    <w:rsid w:val="00AF2685"/>
    <w:rsid w:val="00AF3E06"/>
    <w:rsid w:val="00B002FD"/>
    <w:rsid w:val="00B17382"/>
    <w:rsid w:val="00B2746C"/>
    <w:rsid w:val="00B300F1"/>
    <w:rsid w:val="00B305FF"/>
    <w:rsid w:val="00B37281"/>
    <w:rsid w:val="00B50E0A"/>
    <w:rsid w:val="00B6095D"/>
    <w:rsid w:val="00B64499"/>
    <w:rsid w:val="00B7447D"/>
    <w:rsid w:val="00B8071E"/>
    <w:rsid w:val="00B92D35"/>
    <w:rsid w:val="00BA5C71"/>
    <w:rsid w:val="00BC0A3D"/>
    <w:rsid w:val="00BC43E1"/>
    <w:rsid w:val="00BE302B"/>
    <w:rsid w:val="00BE4622"/>
    <w:rsid w:val="00BE520F"/>
    <w:rsid w:val="00BE711F"/>
    <w:rsid w:val="00BF2AFF"/>
    <w:rsid w:val="00C15122"/>
    <w:rsid w:val="00C16942"/>
    <w:rsid w:val="00C32B42"/>
    <w:rsid w:val="00C34AA9"/>
    <w:rsid w:val="00C461FB"/>
    <w:rsid w:val="00C46DD2"/>
    <w:rsid w:val="00C51366"/>
    <w:rsid w:val="00C62716"/>
    <w:rsid w:val="00C67A9E"/>
    <w:rsid w:val="00C70106"/>
    <w:rsid w:val="00C71DD4"/>
    <w:rsid w:val="00C7379E"/>
    <w:rsid w:val="00C7455F"/>
    <w:rsid w:val="00C827FE"/>
    <w:rsid w:val="00C8418E"/>
    <w:rsid w:val="00CB2232"/>
    <w:rsid w:val="00CB2895"/>
    <w:rsid w:val="00CB3E46"/>
    <w:rsid w:val="00CB4676"/>
    <w:rsid w:val="00CB7EBD"/>
    <w:rsid w:val="00CC19B5"/>
    <w:rsid w:val="00CC7753"/>
    <w:rsid w:val="00CD4D30"/>
    <w:rsid w:val="00CE23FF"/>
    <w:rsid w:val="00CE5343"/>
    <w:rsid w:val="00CF028F"/>
    <w:rsid w:val="00D13A3B"/>
    <w:rsid w:val="00D266AF"/>
    <w:rsid w:val="00D26FC5"/>
    <w:rsid w:val="00D27847"/>
    <w:rsid w:val="00D467CB"/>
    <w:rsid w:val="00D54B2A"/>
    <w:rsid w:val="00D669D5"/>
    <w:rsid w:val="00D671DA"/>
    <w:rsid w:val="00D74295"/>
    <w:rsid w:val="00D76ED9"/>
    <w:rsid w:val="00D80E01"/>
    <w:rsid w:val="00D96306"/>
    <w:rsid w:val="00D9741A"/>
    <w:rsid w:val="00DA63DA"/>
    <w:rsid w:val="00DB33D6"/>
    <w:rsid w:val="00DB3B30"/>
    <w:rsid w:val="00DC3797"/>
    <w:rsid w:val="00DD00DB"/>
    <w:rsid w:val="00DD4C11"/>
    <w:rsid w:val="00DE2806"/>
    <w:rsid w:val="00DE5850"/>
    <w:rsid w:val="00DE7B8C"/>
    <w:rsid w:val="00DF5B97"/>
    <w:rsid w:val="00DF6B84"/>
    <w:rsid w:val="00E01976"/>
    <w:rsid w:val="00E348BF"/>
    <w:rsid w:val="00E824C7"/>
    <w:rsid w:val="00E84B21"/>
    <w:rsid w:val="00E86B8B"/>
    <w:rsid w:val="00E94C12"/>
    <w:rsid w:val="00EA1878"/>
    <w:rsid w:val="00EA7497"/>
    <w:rsid w:val="00EB4973"/>
    <w:rsid w:val="00EB7298"/>
    <w:rsid w:val="00EB78E0"/>
    <w:rsid w:val="00EB7E03"/>
    <w:rsid w:val="00EC0FC3"/>
    <w:rsid w:val="00EC6873"/>
    <w:rsid w:val="00ED5540"/>
    <w:rsid w:val="00EF61B3"/>
    <w:rsid w:val="00F03F86"/>
    <w:rsid w:val="00F04969"/>
    <w:rsid w:val="00F235C2"/>
    <w:rsid w:val="00F24951"/>
    <w:rsid w:val="00F33135"/>
    <w:rsid w:val="00F46760"/>
    <w:rsid w:val="00F46E5D"/>
    <w:rsid w:val="00F549C3"/>
    <w:rsid w:val="00F563F4"/>
    <w:rsid w:val="00F6362B"/>
    <w:rsid w:val="00F636BE"/>
    <w:rsid w:val="00F63E4E"/>
    <w:rsid w:val="00F703B5"/>
    <w:rsid w:val="00F8065D"/>
    <w:rsid w:val="00F81BA4"/>
    <w:rsid w:val="00F82265"/>
    <w:rsid w:val="00F85556"/>
    <w:rsid w:val="00F97CE0"/>
    <w:rsid w:val="00FA6BA9"/>
    <w:rsid w:val="00FC209A"/>
    <w:rsid w:val="00FC4212"/>
    <w:rsid w:val="00FC6F39"/>
    <w:rsid w:val="00FD6EDD"/>
    <w:rsid w:val="00FE1743"/>
    <w:rsid w:val="00FE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E86D2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1.  Section Title"/>
    <w:basedOn w:val="Normal"/>
    <w:next w:val="Normal"/>
    <w:qFormat/>
    <w:rsid w:val="0027240B"/>
    <w:pPr>
      <w:keepNext/>
      <w:spacing w:after="120"/>
      <w:outlineLvl w:val="0"/>
    </w:pPr>
    <w:rPr>
      <w:rFonts w:ascii="Century Gothic" w:hAnsi="Century Gothic" w:cs="Arial"/>
      <w:b/>
      <w:bCs/>
      <w:color w:val="00B050"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27240B"/>
    <w:pPr>
      <w:keepNext/>
      <w:spacing w:after="120"/>
      <w:outlineLvl w:val="1"/>
    </w:pPr>
    <w:rPr>
      <w:rFonts w:ascii="Century Gothic" w:hAnsi="Century Gothic"/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26C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A26C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2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B2A6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8A7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78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78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8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785F"/>
    <w:rPr>
      <w:b/>
      <w:bCs/>
    </w:rPr>
  </w:style>
  <w:style w:type="character" w:styleId="Hyperlink">
    <w:name w:val="Hyperlink"/>
    <w:uiPriority w:val="99"/>
    <w:unhideWhenUsed/>
    <w:rsid w:val="00531D36"/>
    <w:rPr>
      <w:color w:val="0000FF"/>
      <w:u w:val="single"/>
    </w:rPr>
  </w:style>
  <w:style w:type="table" w:styleId="TableGrid">
    <w:name w:val="Table Grid"/>
    <w:basedOn w:val="TableNormal"/>
    <w:uiPriority w:val="59"/>
    <w:rsid w:val="004E75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E755F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562487"/>
    <w:pPr>
      <w:ind w:left="720"/>
      <w:contextualSpacing/>
    </w:pPr>
  </w:style>
  <w:style w:type="paragraph" w:styleId="Revision">
    <w:name w:val="Revision"/>
    <w:hidden/>
    <w:uiPriority w:val="99"/>
    <w:semiHidden/>
    <w:rsid w:val="00F46E5D"/>
    <w:rPr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F24951"/>
    <w:pPr>
      <w:tabs>
        <w:tab w:val="right" w:leader="dot" w:pos="9350"/>
      </w:tabs>
      <w:spacing w:after="360"/>
    </w:pPr>
    <w:rPr>
      <w:rFonts w:ascii="Century Gothic" w:hAnsi="Century Gothic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BE4622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BE4622"/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831DA"/>
    <w:pPr>
      <w:widowControl w:val="0"/>
      <w:spacing w:before="30"/>
      <w:ind w:left="138"/>
    </w:pPr>
    <w:rPr>
      <w:rFonts w:ascii="Century Gothic" w:eastAsia="Century Gothic" w:hAnsi="Century Gothic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831DA"/>
    <w:rPr>
      <w:rFonts w:ascii="Century Gothic" w:eastAsia="Century Gothic" w:hAnsi="Century Gothic"/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C461FB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apple-converted-space">
    <w:name w:val="apple-converted-space"/>
    <w:basedOn w:val="DefaultParagraphFont"/>
    <w:rsid w:val="001E29D0"/>
  </w:style>
  <w:style w:type="character" w:customStyle="1" w:styleId="ListParagraphChar">
    <w:name w:val="List Paragraph Char"/>
    <w:basedOn w:val="DefaultParagraphFont"/>
    <w:link w:val="ListParagraph"/>
    <w:uiPriority w:val="34"/>
    <w:rsid w:val="00876A5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2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9350">
      <w:bodyDiv w:val="1"/>
      <w:marLeft w:val="60"/>
      <w:marRight w:val="6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556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5" w:color="DBDBDB"/>
                        <w:left w:val="single" w:sz="2" w:space="5" w:color="DBDBDB"/>
                        <w:bottom w:val="single" w:sz="2" w:space="5" w:color="DBDBDB"/>
                        <w:right w:val="single" w:sz="2" w:space="5" w:color="DBDBDB"/>
                      </w:divBdr>
                    </w:div>
                  </w:divsChild>
                </w:div>
              </w:divsChild>
            </w:div>
          </w:divsChild>
        </w:div>
      </w:divsChild>
    </w:div>
    <w:div w:id="17790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whitehurst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13743-1E08-4A96-8B89-FE7F8CCF6391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942FEF49-88CF-B449-94A4-70672463F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C:\Users\dwhitehurst\AppData\Local\Chemistry Add-in for Word\Chemistry Gallery\Chem4Word.dotx</Template>
  <TotalTime>0</TotalTime>
  <Pages>1</Pages>
  <Words>64</Words>
  <Characters>365</Characters>
  <Application>Microsoft Macintosh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2018-11-10T23:01:00Z</dcterms:created>
  <dcterms:modified xsi:type="dcterms:W3CDTF">2018-11-10T23:01:00Z</dcterms:modified>
</cp:coreProperties>
</file>